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A23B4F" w14:textId="3FDFD87F" w:rsidR="00FD7BE9" w:rsidRDefault="00FD7BE9" w:rsidP="00FD7BE9">
      <w:pPr>
        <w:pStyle w:val="Dagsordentekst1"/>
        <w:rPr>
          <w:rStyle w:val="Brevhoved1Tegn"/>
        </w:rPr>
      </w:pPr>
    </w:p>
    <w:p w14:paraId="4AF5915A" w14:textId="60CA3EC8" w:rsidR="00FD7BE9" w:rsidRDefault="00FD7BE9" w:rsidP="00FD7BE9">
      <w:pPr>
        <w:pStyle w:val="Dagsordentekst1"/>
        <w:rPr>
          <w:rStyle w:val="Brevhoved1Tegn"/>
        </w:rPr>
      </w:pPr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3EC2855E" w14:textId="59B7CCF2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143D05D" wp14:editId="79495B98">
                <wp:simplePos x="0" y="0"/>
                <wp:positionH relativeFrom="margin">
                  <wp:posOffset>3591348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4" name="Rektangel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B2ED98F" id="Rektangel 4" o:spid="_x0000_s1026" style="position:absolute;margin-left:282.8pt;margin-top:.85pt;width:8.25pt;height:9pt;z-index:25167257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</w:t>
      </w:r>
      <w:r>
        <w:t xml:space="preserve">permanent bolig    </w:t>
      </w:r>
    </w:p>
    <w:p w14:paraId="4B15D3CE" w14:textId="6DA983C3" w:rsidR="00FD7BE9" w:rsidRDefault="00FD7BE9" w:rsidP="00FD7BE9">
      <w:pPr>
        <w:pStyle w:val="Dagsordentekst1"/>
        <w:numPr>
          <w:ilvl w:val="0"/>
          <w:numId w:val="11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5671E13A" w14:textId="77777777" w:rsidR="00FD7BE9" w:rsidRDefault="00FD7BE9" w:rsidP="00FD7BE9">
      <w:pPr>
        <w:pStyle w:val="Dagsordentekst1"/>
      </w:pPr>
    </w:p>
    <w:p w14:paraId="69DA5685" w14:textId="1B30C4A8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78360E18" w14:textId="77777777" w:rsidR="00FD7BE9" w:rsidRDefault="00FD7BE9" w:rsidP="00FD7BE9">
      <w:pPr>
        <w:pStyle w:val="Dagsordentekst1"/>
      </w:pPr>
    </w:p>
    <w:p w14:paraId="4CC7B07E" w14:textId="38F51B67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23CAC2B1" w14:textId="77777777" w:rsidR="00FD7BE9" w:rsidRDefault="00FD7BE9" w:rsidP="00FD7BE9">
      <w:pPr>
        <w:pStyle w:val="Dagsordentekst1"/>
      </w:pPr>
    </w:p>
    <w:p w14:paraId="349BCFE0" w14:textId="2E290500" w:rsidR="00FD7BE9" w:rsidRDefault="00FD7BE9" w:rsidP="00FD7BE9">
      <w:pPr>
        <w:pStyle w:val="Dagsordentekst1"/>
        <w:numPr>
          <w:ilvl w:val="0"/>
          <w:numId w:val="11"/>
        </w:numPr>
      </w:pPr>
      <w:r>
        <w:t>prioritet:________________________________________________________</w:t>
      </w:r>
    </w:p>
    <w:p w14:paraId="02B56B15" w14:textId="77777777" w:rsidR="00FD7BE9" w:rsidRDefault="00FD7BE9" w:rsidP="00FD7BE9">
      <w:pPr>
        <w:pStyle w:val="Dagsordentekst1"/>
        <w:ind w:left="360"/>
      </w:pPr>
    </w:p>
    <w:tbl>
      <w:tblPr>
        <w:tblStyle w:val="Tabel-Gitter"/>
        <w:tblpPr w:leftFromText="142" w:rightFromText="142" w:vertAnchor="page" w:tblpY="568"/>
        <w:tblOverlap w:val="never"/>
        <w:tblW w:w="10192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5812"/>
        <w:gridCol w:w="4380"/>
      </w:tblGrid>
      <w:tr w:rsidR="007A29FB" w14:paraId="0E9EA6D5" w14:textId="77777777" w:rsidTr="00FD7BE9">
        <w:trPr>
          <w:trHeight w:val="1950"/>
        </w:trPr>
        <w:tc>
          <w:tcPr>
            <w:tcW w:w="5812" w:type="dxa"/>
          </w:tcPr>
          <w:p w14:paraId="0E9EA6D0" w14:textId="30C51BA1" w:rsidR="00020CBB" w:rsidRDefault="00FD7BE9" w:rsidP="00020CBB">
            <w:pPr>
              <w:pStyle w:val="Brevhoved1"/>
            </w:pPr>
            <w:bookmarkStart w:id="0" w:name="SelNavn"/>
            <w:r>
              <w:t>Herlev almennyttige Boligselskab</w:t>
            </w:r>
            <w:bookmarkEnd w:id="0"/>
          </w:p>
          <w:p w14:paraId="0E9EA6D1" w14:textId="0BE39FF0" w:rsidR="00FD7BE9" w:rsidRDefault="00FD7BE9" w:rsidP="00020CBB">
            <w:pPr>
              <w:pStyle w:val="Brevhoved2"/>
            </w:pPr>
            <w:bookmarkStart w:id="1" w:name="AfdNavn"/>
            <w:r>
              <w:t>Højbjerg Vænge</w:t>
            </w:r>
            <w:bookmarkEnd w:id="1"/>
          </w:p>
          <w:p w14:paraId="367B7947" w14:textId="41DAA2AE" w:rsidR="00FD7BE9" w:rsidRDefault="00FD7BE9" w:rsidP="00FD7BE9"/>
          <w:p w14:paraId="7B9FD5E2" w14:textId="3DDD35CA" w:rsidR="00FD7BE9" w:rsidRDefault="00FD7BE9" w:rsidP="00FD7BE9"/>
          <w:p w14:paraId="078EFD42" w14:textId="29D3BD2A" w:rsidR="00020CBB" w:rsidRDefault="00FD7BE9" w:rsidP="00FD7BE9">
            <w:r>
              <w:t>Navn:</w:t>
            </w:r>
            <w:r w:rsidR="00A166C2">
              <w:t xml:space="preserve"> </w:t>
            </w:r>
            <w:r>
              <w:t>_</w:t>
            </w:r>
            <w:r w:rsidR="00357C4D">
              <w:t>_______</w:t>
            </w:r>
            <w:r>
              <w:t>______________</w:t>
            </w:r>
          </w:p>
          <w:p w14:paraId="514DC5CC" w14:textId="5E5616FD" w:rsidR="00FD7BE9" w:rsidRDefault="00FD7BE9" w:rsidP="00FD7BE9">
            <w:r>
              <w:t xml:space="preserve">                                             </w:t>
            </w:r>
          </w:p>
          <w:p w14:paraId="7D7947D1" w14:textId="3B0CB6F2" w:rsidR="00FD7BE9" w:rsidRDefault="00FD7BE9" w:rsidP="00FD7BE9">
            <w:r>
              <w:t>Adresse:</w:t>
            </w:r>
            <w:r w:rsidR="00A166C2">
              <w:t xml:space="preserve"> </w:t>
            </w:r>
            <w:r>
              <w:t>______</w:t>
            </w:r>
            <w:r w:rsidR="00357C4D">
              <w:t>_______</w:t>
            </w:r>
            <w:r>
              <w:t>_______</w:t>
            </w:r>
          </w:p>
          <w:p w14:paraId="2FAA0748" w14:textId="77777777" w:rsidR="00FD7BE9" w:rsidRDefault="00FD7BE9" w:rsidP="00FD7BE9"/>
          <w:p w14:paraId="6A65556E" w14:textId="71D32EB6" w:rsidR="00FD7BE9" w:rsidRPr="00FD7BE9" w:rsidRDefault="00FD7BE9" w:rsidP="00FD7BE9">
            <w:r>
              <w:t>Post nr.:</w:t>
            </w:r>
            <w:r w:rsidR="00A166C2">
              <w:t xml:space="preserve"> </w:t>
            </w:r>
            <w:r>
              <w:t>_____________</w:t>
            </w:r>
            <w:r w:rsidR="00357C4D">
              <w:t>_______</w:t>
            </w:r>
          </w:p>
        </w:tc>
        <w:tc>
          <w:tcPr>
            <w:tcW w:w="4380" w:type="dxa"/>
          </w:tcPr>
          <w:p w14:paraId="13F95B11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7D927B6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7A0F623A" w14:textId="77777777" w:rsidR="00FD7BE9" w:rsidRDefault="00FD7BE9" w:rsidP="00020CBB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0E9EA6D3" w14:textId="30D5183B" w:rsidR="00020CBB" w:rsidRPr="00BB07B8" w:rsidRDefault="00FD7BE9" w:rsidP="00020CBB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BB07B8">
              <w:rPr>
                <w:rStyle w:val="LedeteksterTegn"/>
                <w:rFonts w:cstheme="minorHAnsi"/>
              </w:rPr>
              <w:t>DAB mrk.</w:t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2" w:name="Case_CaseID"/>
            <w:r w:rsidRPr="00BB07B8">
              <w:rPr>
                <w:rFonts w:cstheme="minorHAnsi"/>
                <w:sz w:val="22"/>
                <w:szCs w:val="22"/>
              </w:rPr>
              <w:t>ASG-2014-10649</w:t>
            </w:r>
            <w:bookmarkEnd w:id="2"/>
          </w:p>
          <w:p w14:paraId="0E9EA6D4" w14:textId="308B0347" w:rsidR="00020CBB" w:rsidRPr="00650438" w:rsidRDefault="00FD7BE9" w:rsidP="003C6F1F">
            <w:pPr>
              <w:tabs>
                <w:tab w:val="left" w:pos="1175"/>
              </w:tabs>
              <w:rPr>
                <w:rFonts w:asciiTheme="minorHAnsi" w:hAnsiTheme="minorHAnsi" w:cstheme="minorHAnsi"/>
              </w:rPr>
            </w:pPr>
            <w:r w:rsidRPr="00BB07B8">
              <w:rPr>
                <w:rFonts w:cstheme="minorHAnsi"/>
                <w:sz w:val="22"/>
                <w:szCs w:val="22"/>
              </w:rPr>
              <w:tab/>
            </w:r>
            <w:bookmarkStart w:id="3" w:name="Refnr"/>
            <w:r>
              <w:rPr>
                <w:rFonts w:cstheme="minorHAnsi"/>
                <w:sz w:val="22"/>
                <w:szCs w:val="22"/>
              </w:rPr>
              <w:t>1002</w:t>
            </w:r>
            <w:bookmarkEnd w:id="3"/>
            <w:r>
              <w:rPr>
                <w:rFonts w:cstheme="minorHAnsi"/>
                <w:sz w:val="22"/>
                <w:szCs w:val="22"/>
              </w:rPr>
              <w:t xml:space="preserve">           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 w:rsidRPr="00BB07B8">
              <w:rPr>
                <w:rFonts w:cstheme="minorHAnsi"/>
                <w:sz w:val="22"/>
                <w:szCs w:val="22"/>
              </w:rPr>
              <w:tab/>
            </w:r>
            <w:bookmarkStart w:id="4" w:name="UsrInit"/>
            <w:r>
              <w:rPr>
                <w:rFonts w:cstheme="minorHAnsi"/>
                <w:sz w:val="22"/>
                <w:szCs w:val="22"/>
              </w:rPr>
              <w:t>KFC</w:t>
            </w:r>
            <w:bookmarkEnd w:id="4"/>
            <w:r w:rsidR="003C6F1F">
              <w:rPr>
                <w:rFonts w:cstheme="minorHAnsi"/>
                <w:sz w:val="22"/>
                <w:szCs w:val="22"/>
              </w:rPr>
              <w:t>/MHJ</w:t>
            </w:r>
            <w:r w:rsidRPr="00BB07B8">
              <w:rPr>
                <w:rFonts w:cstheme="minorHAnsi"/>
                <w:sz w:val="22"/>
                <w:szCs w:val="22"/>
              </w:rPr>
              <w:br/>
            </w:r>
            <w:r>
              <w:rPr>
                <w:rStyle w:val="LedeteksterTegn"/>
                <w:rFonts w:cstheme="minorHAnsi"/>
              </w:rPr>
              <w:t xml:space="preserve">Mail.:             </w:t>
            </w:r>
            <w:r w:rsidRPr="00FD7BE9">
              <w:rPr>
                <w:rStyle w:val="LedeteksterTegn"/>
                <w:rFonts w:cstheme="minorHAnsi"/>
                <w:sz w:val="22"/>
              </w:rPr>
              <w:t>Genhusning@dabbolig.dk</w:t>
            </w:r>
            <w:r w:rsidRPr="00650438">
              <w:rPr>
                <w:rFonts w:asciiTheme="minorHAnsi" w:hAnsiTheme="minorHAnsi" w:cstheme="minorHAnsi"/>
              </w:rPr>
              <w:tab/>
            </w:r>
            <w:r w:rsidRPr="00650438">
              <w:rPr>
                <w:rFonts w:asciiTheme="minorHAnsi" w:hAnsiTheme="minorHAnsi" w:cstheme="minorHAnsi"/>
              </w:rPr>
              <w:tab/>
            </w:r>
            <w:bookmarkStart w:id="5" w:name="Case_Departme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5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6" w:name="Case_Tenant"/>
            <w:r w:rsidRPr="00BB07B8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6"/>
          </w:p>
        </w:tc>
      </w:tr>
    </w:tbl>
    <w:p w14:paraId="0CF46633" w14:textId="77777777" w:rsidR="00FD7BE9" w:rsidRDefault="00FD7BE9" w:rsidP="00FD7BE9">
      <w:pPr>
        <w:pStyle w:val="Dagsordentekst1"/>
        <w:rPr>
          <w:rStyle w:val="Brevhoved1Tegn"/>
        </w:rPr>
      </w:pPr>
      <w:bookmarkStart w:id="7" w:name="StartHer"/>
      <w:bookmarkEnd w:id="7"/>
      <w:r w:rsidRPr="00FD7BE9">
        <w:rPr>
          <w:rStyle w:val="Brevhoved1Tegn"/>
        </w:rPr>
        <w:t>Ændring af ønsker</w:t>
      </w:r>
      <w:r>
        <w:rPr>
          <w:rStyle w:val="Brevhoved1Tegn"/>
        </w:rPr>
        <w:t xml:space="preserve"> </w:t>
      </w:r>
    </w:p>
    <w:p w14:paraId="17017418" w14:textId="42378ACA" w:rsidR="00FD7BE9" w:rsidRDefault="00FD7BE9" w:rsidP="00FD7BE9">
      <w:pPr>
        <w:pStyle w:val="Dagsordentekst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D717D8" wp14:editId="4F11443E">
                <wp:simplePos x="0" y="0"/>
                <wp:positionH relativeFrom="margin">
                  <wp:posOffset>3645676</wp:posOffset>
                </wp:positionH>
                <wp:positionV relativeFrom="paragraph">
                  <wp:posOffset>10795</wp:posOffset>
                </wp:positionV>
                <wp:extent cx="104775" cy="114300"/>
                <wp:effectExtent l="0" t="0" r="28575" b="19050"/>
                <wp:wrapNone/>
                <wp:docPr id="6" name="Rektangel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143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CE9D7B" id="Rektangel 6" o:spid="_x0000_s1026" style="position:absolute;margin-left:287.05pt;margin-top:.85pt;width:8.25pt;height:9pt;z-index:25168179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" fillcolor="white [3201]" strokecolor="black [3200]" strokeweight="2pt">
                <w10:wrap anchorx="margin"/>
              </v:rect>
            </w:pict>
          </mc:Fallback>
        </mc:AlternateContent>
      </w:r>
      <w:r w:rsidRPr="00FD7BE9">
        <w:rPr>
          <w:rStyle w:val="Brevhoved1Tegn"/>
          <w:sz w:val="22"/>
        </w:rPr>
        <w:t>Ønskerne er gældende</w:t>
      </w:r>
      <w:r>
        <w:rPr>
          <w:rStyle w:val="Brevhoved1Tegn"/>
          <w:sz w:val="22"/>
        </w:rPr>
        <w:t xml:space="preserve"> for genhusnings</w:t>
      </w:r>
      <w:r>
        <w:t xml:space="preserve">bolig    </w:t>
      </w:r>
    </w:p>
    <w:p w14:paraId="09B1241B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</w:t>
      </w:r>
      <w:r>
        <w:rPr>
          <w:u w:val="single"/>
        </w:rPr>
        <w:t>________________________________________________________</w:t>
      </w:r>
    </w:p>
    <w:p w14:paraId="6BC2E7BD" w14:textId="77777777" w:rsidR="00FD7BE9" w:rsidRDefault="00FD7BE9" w:rsidP="00FD7BE9">
      <w:pPr>
        <w:pStyle w:val="Dagsordentekst1"/>
      </w:pPr>
    </w:p>
    <w:p w14:paraId="2F4125E3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7157426A" w14:textId="77777777" w:rsidR="00FD7BE9" w:rsidRDefault="00FD7BE9" w:rsidP="00FD7BE9">
      <w:pPr>
        <w:pStyle w:val="Dagsordentekst1"/>
      </w:pPr>
    </w:p>
    <w:p w14:paraId="3B9BCB41" w14:textId="77777777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</w:p>
    <w:p w14:paraId="62D14212" w14:textId="77777777" w:rsidR="00FD7BE9" w:rsidRDefault="00FD7BE9" w:rsidP="00FD7BE9">
      <w:pPr>
        <w:pStyle w:val="Dagsordentekst1"/>
      </w:pPr>
    </w:p>
    <w:p w14:paraId="10E094FE" w14:textId="4DB4034A" w:rsidR="00FD7BE9" w:rsidRDefault="00FD7BE9" w:rsidP="00FD7BE9">
      <w:pPr>
        <w:pStyle w:val="Dagsordentekst1"/>
        <w:numPr>
          <w:ilvl w:val="0"/>
          <w:numId w:val="12"/>
        </w:numPr>
      </w:pPr>
      <w:r>
        <w:t>prioritet:________________________________________________________</w:t>
      </w:r>
      <w:r w:rsidR="00A166C2">
        <w:br/>
      </w:r>
      <w:bookmarkStart w:id="8" w:name="_GoBack"/>
      <w:bookmarkEnd w:id="8"/>
    </w:p>
    <w:p w14:paraId="654A7ED5" w14:textId="0E72253D" w:rsidR="0017143F" w:rsidRDefault="0017143F" w:rsidP="0017143F">
      <w:pPr>
        <w:pStyle w:val="Listeafsnit"/>
      </w:pPr>
      <w:r>
        <w:br/>
        <w:t>Dato: _____________</w:t>
      </w:r>
      <w:r>
        <w:tab/>
        <w:t>Underskrift: ______________________________</w:t>
      </w:r>
    </w:p>
    <w:sectPr w:rsidR="0017143F" w:rsidSect="0017143F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9EA6E8" w14:textId="77777777" w:rsidR="00CF4A82" w:rsidRDefault="00FD7BE9">
      <w:pPr>
        <w:spacing w:after="0" w:line="240" w:lineRule="auto"/>
      </w:pPr>
      <w:r>
        <w:separator/>
      </w:r>
    </w:p>
  </w:endnote>
  <w:endnote w:type="continuationSeparator" w:id="0">
    <w:p w14:paraId="0E9EA6EA" w14:textId="77777777" w:rsidR="00CF4A82" w:rsidRDefault="00FD7B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0" w14:textId="77777777" w:rsidR="00020CBB" w:rsidRDefault="00FD7BE9">
    <w:pPr>
      <w:pStyle w:val="Sidefod"/>
    </w:pPr>
    <w:r>
      <w:rPr>
        <w:noProof/>
      </w:rPr>
      <w:drawing>
        <wp:inline distT="0" distB="0" distL="0" distR="0" wp14:anchorId="0E9EA6E4" wp14:editId="0E9EA6E5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3" w14:textId="77777777" w:rsidR="00020CBB" w:rsidRPr="00CA674C" w:rsidRDefault="00A166C2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0E9EA6E6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0E9EA6E9" w14:textId="3043EB19" w:rsidR="00843E19" w:rsidRPr="00FA2F9C" w:rsidRDefault="00FD7BE9" w:rsidP="00843E19">
                <w:pPr>
                  <w:rPr>
                    <w:sz w:val="16"/>
                    <w:szCs w:val="16"/>
                  </w:rPr>
                </w:pPr>
                <w:bookmarkStart w:id="9" w:name="DokID"/>
                <w:r>
                  <w:rPr>
                    <w:sz w:val="16"/>
                    <w:szCs w:val="16"/>
                  </w:rPr>
                  <w:t>4820370</w:t>
                </w:r>
                <w:bookmarkEnd w:id="9"/>
              </w:p>
            </w:txbxContent>
          </v:textbox>
        </v:shape>
      </w:pict>
    </w:r>
    <w:r w:rsidR="00FD7BE9">
      <w:rPr>
        <w:noProof/>
      </w:rPr>
      <w:drawing>
        <wp:inline distT="0" distB="0" distL="0" distR="0" wp14:anchorId="0E9EA6E7" wp14:editId="0E9EA6E8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9EA6E4" w14:textId="77777777" w:rsidR="00CF4A82" w:rsidRDefault="00FD7BE9">
      <w:pPr>
        <w:spacing w:after="0" w:line="240" w:lineRule="auto"/>
      </w:pPr>
      <w:r>
        <w:separator/>
      </w:r>
    </w:p>
  </w:footnote>
  <w:footnote w:type="continuationSeparator" w:id="0">
    <w:p w14:paraId="0E9EA6E6" w14:textId="77777777" w:rsidR="00CF4A82" w:rsidRDefault="00FD7B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DD" w14:textId="77777777" w:rsidR="00020CBB" w:rsidRDefault="00FD7BE9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17143F">
      <w:rPr>
        <w:noProof/>
      </w:rPr>
      <w:t>2</w:t>
    </w:r>
    <w:r>
      <w:fldChar w:fldCharType="end"/>
    </w:r>
  </w:p>
  <w:p w14:paraId="0E9EA6DE" w14:textId="77777777" w:rsidR="00020CBB" w:rsidRDefault="00A166C2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9EA6E1" w14:textId="77777777" w:rsidR="00020CBB" w:rsidRDefault="00A166C2" w:rsidP="005A1FC2">
    <w:pPr>
      <w:pStyle w:val="Brevhoved1"/>
    </w:pPr>
  </w:p>
  <w:p w14:paraId="0E9EA6E2" w14:textId="77777777" w:rsidR="00020CBB" w:rsidRPr="005A1FC2" w:rsidRDefault="00FD7BE9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A211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5DFF3A23"/>
    <w:multiLevelType w:val="hybridMultilevel"/>
    <w:tmpl w:val="1794FCE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7D4E690E"/>
    <w:multiLevelType w:val="multilevel"/>
    <w:tmpl w:val="66C4F2D0"/>
    <w:numStyleLink w:val="Dagsorden"/>
  </w:abstractNum>
  <w:num w:numId="1">
    <w:abstractNumId w:val="1"/>
  </w:num>
  <w:num w:numId="2">
    <w:abstractNumId w:val="8"/>
  </w:num>
  <w:num w:numId="3">
    <w:abstractNumId w:val="1"/>
  </w:num>
  <w:num w:numId="4">
    <w:abstractNumId w:val="8"/>
  </w:num>
  <w:num w:numId="5">
    <w:abstractNumId w:val="6"/>
  </w:num>
  <w:num w:numId="6">
    <w:abstractNumId w:val="5"/>
  </w:num>
  <w:num w:numId="7">
    <w:abstractNumId w:val="4"/>
  </w:num>
  <w:num w:numId="8">
    <w:abstractNumId w:val="9"/>
  </w:num>
  <w:num w:numId="9">
    <w:abstractNumId w:val="2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removePersonalInformation/>
  <w:proofState w:spelling="clean"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9FB"/>
    <w:rsid w:val="0017143F"/>
    <w:rsid w:val="00257E15"/>
    <w:rsid w:val="00357C4D"/>
    <w:rsid w:val="003C6F1F"/>
    <w:rsid w:val="007A29FB"/>
    <w:rsid w:val="00A166C2"/>
    <w:rsid w:val="00CF4A82"/>
    <w:rsid w:val="00F001C9"/>
    <w:rsid w:val="00FD7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0E9EA6C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166C2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166C2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A166C2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A166C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A166C2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A166C2"/>
  </w:style>
  <w:style w:type="paragraph" w:styleId="Sidehoved">
    <w:name w:val="header"/>
    <w:basedOn w:val="Normal"/>
    <w:link w:val="SidehovedTegn"/>
    <w:uiPriority w:val="99"/>
    <w:unhideWhenUsed/>
    <w:rsid w:val="00A166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166C2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A166C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166C2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A166C2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A166C2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A166C2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A166C2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A166C2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A166C2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A166C2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A166C2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A166C2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A166C2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A166C2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A166C2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A166C2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A166C2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A166C2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A166C2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A166C2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A166C2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A166C2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A166C2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A166C2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A166C2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A166C2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A166C2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A166C2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A166C2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A166C2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166C2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A166C2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A166C2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A166C2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A166C2"/>
    <w:pPr>
      <w:spacing w:after="100"/>
      <w:ind w:left="1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4824400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ASG-2014-10649</CaseID>
    <CCMTemplateID xmlns="http://schemas.microsoft.com/sharepoint/v3">0</CCMTemplateID>
    <DocumentTypeTaxHTField0 xmlns="795d0a3a-c18c-40a1-8d2a-5fc0ff126002">
      <Terms xmlns="http://schemas.microsoft.com/office/infopath/2007/PartnerControls">
        <TermInfo xmlns="http://schemas.microsoft.com/office/infopath/2007/PartnerControls">
          <TermName xmlns="http://schemas.microsoft.com/office/infopath/2007/PartnerControls">Dagsorden</TermName>
          <TermId xmlns="http://schemas.microsoft.com/office/infopath/2007/PartnerControls">221c9225-64f5-41f2-b1eb-13f5efe481a3</TermId>
        </TermInfo>
      </Terms>
    </DocumentTypeTaxHTField0>
    <PrimaryKeywordTaxHTField0 xmlns="795d0a3a-c18c-40a1-8d2a-5fc0ff126002">
      <Terms xmlns="http://schemas.microsoft.com/office/infopath/2007/PartnerControls"/>
    </PrimaryKeywordTaxHTField0>
    <SecondaryKeywordsTaxHTField0 xmlns="795d0a3a-c18c-40a1-8d2a-5fc0ff126002">
      <Terms xmlns="http://schemas.microsoft.com/office/infopath/2007/PartnerControls"/>
    </SecondaryKeywordsTaxHTField0>
    <TaxCatchAll xmlns="3195bc13-0fe8-4491-aac6-3ec48442cdc3">
      <Value>12</Value>
    </TaxCatchAll>
    <ReceivedFrom xmlns="795d0a3a-c18c-40a1-8d2a-5fc0ff126002" xsi:nil="true"/>
    <PublishStatus xmlns="795d0a3a-c18c-40a1-8d2a-5fc0ff126002" xsi:nil="true"/>
    <NotificationRecipients xmlns="795d0a3a-c18c-40a1-8d2a-5fc0ff126002" xsi:nil="true"/>
    <Correspondance xmlns="795d0a3a-c18c-40a1-8d2a-5fc0ff126002">Intern</Correspondance>
    <Classification xmlns="1821644f-c7ac-4dc4-9e2f-ac1ddb1ec445">Offentlig</Classification>
    <Recipients xmlns="795d0a3a-c18c-40a1-8d2a-5fc0ff126002"/>
    <Afdeling_x003a__x0020_Afdeling xmlns="795d0a3a-c18c-40a1-8d2a-5fc0ff126002" xsi:nil="true"/>
    <Group xmlns="795d0a3a-c18c-40a1-8d2a-5fc0ff126002">
      <UserInfo>
        <DisplayName/>
        <AccountId xsi:nil="true"/>
        <AccountType/>
      </UserInfo>
    </Group>
    <Afdeling_x003a__x0020_Selskab xmlns="795d0a3a-c18c-40a1-8d2a-5fc0ff126002" xsi:nil="true"/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E6B1201162ADAC4C838CDC06F8F7B922" ma:contentTypeVersion="4" ma:contentTypeDescription="GetOrganized dokument" ma:contentTypeScope="" ma:versionID="1aec8795c16b1afed98b2590cb135f43">
  <xsd:schema xmlns:xsd="http://www.w3.org/2001/XMLSchema" xmlns:xs="http://www.w3.org/2001/XMLSchema" xmlns:p="http://schemas.microsoft.com/office/2006/metadata/properties" xmlns:ns1="http://schemas.microsoft.com/sharepoint/v3" xmlns:ns2="795d0a3a-c18c-40a1-8d2a-5fc0ff126002" xmlns:ns3="1821644f-c7ac-4dc4-9e2f-ac1ddb1ec445" xmlns:ns4="ebfeadab-bc85-4835-a157-b8b4e97ca194" xmlns:ns5="3195bc13-0fe8-4491-aac6-3ec48442cdc3" xmlns:ns6="0e0e3b29-a74d-4226-b90c-b5b576460e5e" targetNamespace="http://schemas.microsoft.com/office/2006/metadata/properties" ma:root="true" ma:fieldsID="ba77f7c23255d71f08fb55c6932f3b8e" ns1:_="" ns2:_="" ns3:_="" ns4:_="" ns5:_="" ns6:_="">
    <xsd:import namespace="http://schemas.microsoft.com/sharepoint/v3"/>
    <xsd:import namespace="795d0a3a-c18c-40a1-8d2a-5fc0ff126002"/>
    <xsd:import namespace="1821644f-c7ac-4dc4-9e2f-ac1ddb1ec445"/>
    <xsd:import namespace="ebfeadab-bc85-4835-a157-b8b4e97ca194"/>
    <xsd:import namespace="3195bc13-0fe8-4491-aac6-3ec48442cdc3"/>
    <xsd:import namespace="0e0e3b29-a74d-4226-b90c-b5b576460e5e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2:PublishStatus" minOccurs="0"/>
                <xsd:element ref="ns2:NotificationRecipients" minOccurs="0"/>
                <xsd:element ref="ns1:MailHasAttachments" minOccurs="0"/>
                <xsd:element ref="ns1:CCMSystemID" minOccurs="0"/>
                <xsd:element ref="ns1:WasEncrypted" minOccurs="0"/>
                <xsd:element ref="ns1:WasSigned" minOccurs="0"/>
                <xsd:element ref="ns1:CCMTemplateName" minOccurs="0"/>
                <xsd:element ref="ns1:CCMTemplateVersion" minOccurs="0"/>
                <xsd:element ref="ns1:CCMTemplateID" minOccurs="0"/>
                <xsd:element ref="ns1:CCMConversation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19" nillable="true" ma:displayName="Sags ID" ma:default="Tildeler" ma:internalName="CaseID" ma:readOnly="true">
      <xsd:simpleType>
        <xsd:restriction base="dms:Text"/>
      </xsd:simpleType>
    </xsd:element>
    <xsd:element name="DocID" ma:index="20" nillable="true" ma:displayName="Dok ID" ma:default="Tildeler" ma:internalName="DocID" ma:readOnly="true">
      <xsd:simpleType>
        <xsd:restriction base="dms:Text"/>
      </xsd:simpleType>
    </xsd:element>
    <xsd:element name="Finalized" ma:index="21" nillable="true" ma:displayName="Endeligt" ma:default="False" ma:internalName="Finalized" ma:readOnly="true">
      <xsd:simpleType>
        <xsd:restriction base="dms:Boolean"/>
      </xsd:simpleType>
    </xsd:element>
    <xsd:element name="Related" ma:index="22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3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4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6" nillable="true" ma:displayName="Lokalt bilag" ma:default="False" ma:internalName="LocalAttachment" ma:readOnly="true">
      <xsd:simpleType>
        <xsd:restriction base="dms:Boolean"/>
      </xsd:simpleType>
    </xsd:element>
    <xsd:element name="MailHasAttachments" ma:index="32" nillable="true" ma:displayName="E-mail har vedhæftede filer" ma:default="False" ma:internalName="MailHasAttachments" ma:readOnly="true">
      <xsd:simpleType>
        <xsd:restriction base="dms:Boolean"/>
      </xsd:simpleType>
    </xsd:element>
    <xsd:element name="CCMSystemID" ma:index="33" nillable="true" ma:displayName="CCMSystemID" ma:hidden="true" ma:internalName="CCMSystemID" ma:readOnly="true">
      <xsd:simpleType>
        <xsd:restriction base="dms:Text"/>
      </xsd:simpleType>
    </xsd:element>
    <xsd:element name="WasEncrypted" ma:index="34" nillable="true" ma:displayName="Krypteret" ma:default="False" ma:internalName="WasEncrypted" ma:readOnly="true">
      <xsd:simpleType>
        <xsd:restriction base="dms:Boolean"/>
      </xsd:simpleType>
    </xsd:element>
    <xsd:element name="WasSigned" ma:index="35" nillable="true" ma:displayName="Signeret" ma:default="False" ma:internalName="WasSigned" ma:readOnly="true">
      <xsd:simpleType>
        <xsd:restriction base="dms:Boolean"/>
      </xsd:simpleType>
    </xsd:element>
    <xsd:element name="CCMTemplateName" ma:index="36" nillable="true" ma:displayName="Skabelon navn" ma:internalName="CCMTemplateName" ma:readOnly="true">
      <xsd:simpleType>
        <xsd:restriction base="dms:Text"/>
      </xsd:simpleType>
    </xsd:element>
    <xsd:element name="CCMTemplateVersion" ma:index="37" nillable="true" ma:displayName="Skabelon version" ma:internalName="CCMTemplateVersion" ma:readOnly="true">
      <xsd:simpleType>
        <xsd:restriction base="dms:Text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CognitiveType" ma:index="41" nillable="true" ma:displayName="CognitiveType" ma:decimals="0" ma:internalName="CCMCognitiveType" ma:readOnly="false">
      <xsd:simpleType>
        <xsd:restriction base="dms:Number"/>
      </xsd:simpleType>
    </xsd:element>
    <xsd:element name="CCMVisualId" ma:index="42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5d0a3a-c18c-40a1-8d2a-5fc0ff126002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dexed="true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7E6B3028-CF3D-4EF5-B867-668C91C2C214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Afdeling_x003a__x0020_Afdeling" ma:index="16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7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7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28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29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shStatus" ma:index="30" nillable="true" ma:displayName="Publiceringsstatus" ma:default="" ma:internalName="PublishStatus">
      <xsd:simpleType>
        <xsd:restriction base="dms:Text"/>
      </xsd:simpleType>
    </xsd:element>
    <xsd:element name="NotificationRecipients" ma:index="3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18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5bc13-0fe8-4491-aac6-3ec48442cdc3" elementFormDefault="qualified">
    <xsd:import namespace="http://schemas.microsoft.com/office/2006/documentManagement/types"/>
    <xsd:import namespace="http://schemas.microsoft.com/office/infopath/2007/PartnerControls"/>
    <xsd:element name="TaxCatchAll" ma:index="25" nillable="true" ma:displayName="Taxonomy Catch All Column" ma:description="" ma:hidden="true" ma:list="{d21c99d4-b156-432c-b753-a67384c78b07}" ma:internalName="TaxCatchAll" ma:showField="CatchAllData" ma:web="3195bc13-0fe8-4491-aac6-3ec48442cd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0e3b29-a74d-4226-b90c-b5b576460e5e" elementFormDefault="qualified">
    <xsd:import namespace="http://schemas.microsoft.com/office/2006/documentManagement/types"/>
    <xsd:import namespace="http://schemas.microsoft.com/office/infopath/2007/PartnerControls"/>
    <xsd:element name="SharedWithUsers" ma:index="43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0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40E20-0308-4BFF-AC12-DE4E7816CC7C}">
  <ds:schemaRefs>
    <ds:schemaRef ds:uri="ebfeadab-bc85-4835-a157-b8b4e97ca194"/>
    <ds:schemaRef ds:uri="http://purl.org/dc/elements/1.1/"/>
    <ds:schemaRef ds:uri="http://schemas.microsoft.com/office/2006/metadata/properties"/>
    <ds:schemaRef ds:uri="795d0a3a-c18c-40a1-8d2a-5fc0ff126002"/>
    <ds:schemaRef ds:uri="http://schemas.microsoft.com/sharepoint/v3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0e0e3b29-a74d-4226-b90c-b5b576460e5e"/>
    <ds:schemaRef ds:uri="http://schemas.microsoft.com/office/2006/documentManagement/types"/>
    <ds:schemaRef ds:uri="3195bc13-0fe8-4491-aac6-3ec48442cdc3"/>
    <ds:schemaRef ds:uri="1821644f-c7ac-4dc4-9e2f-ac1ddb1ec44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A1548E5-E7F8-4CF1-B04A-195F37EE3C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95d0a3a-c18c-40a1-8d2a-5fc0ff126002"/>
    <ds:schemaRef ds:uri="1821644f-c7ac-4dc4-9e2f-ac1ddb1ec445"/>
    <ds:schemaRef ds:uri="ebfeadab-bc85-4835-a157-b8b4e97ca194"/>
    <ds:schemaRef ds:uri="3195bc13-0fe8-4491-aac6-3ec48442cdc3"/>
    <ds:schemaRef ds:uri="0e0e3b29-a74d-4226-b90c-b5b576460e5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751E0F1-4CB3-4AD9-95D7-52FCF9BD3F5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364AEE-402A-46F5-ABA6-5CA0D4532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146</Words>
  <Characters>892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Ændring af ønsker 1002</vt:lpstr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Ændring af ønsker 1002</dc:title>
  <dc:creator/>
  <dc:description>NOfeet</dc:description>
  <cp:lastModifiedBy/>
  <cp:revision>1</cp:revision>
  <dcterms:created xsi:type="dcterms:W3CDTF">2019-09-03T08:32:00Z</dcterms:created>
  <dcterms:modified xsi:type="dcterms:W3CDTF">2019-11-22T15:28:00Z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Dagsorden|221c9225-64f5-41f2-b1eb-13f5efe481a3</vt:lpwstr>
  </property>
  <property fmtid="{D5CDD505-2E9C-101B-9397-08002B2CF9AE}" pid="3" name="DocumentType">
    <vt:lpwstr>12;#Dagsorden|221c9225-64f5-41f2-b1eb-13f5efe481a3</vt:lpwstr>
  </property>
  <property fmtid="{D5CDD505-2E9C-101B-9397-08002B2CF9AE}" pid="4" name="SecondaryKeywords">
    <vt:lpwstr/>
  </property>
  <property fmtid="{D5CDD505-2E9C-101B-9397-08002B2CF9AE}" pid="5" name="vti_description">
    <vt:lpwstr/>
  </property>
  <property fmtid="{D5CDD505-2E9C-101B-9397-08002B2CF9AE}" pid="6" name="ContentTypeId">
    <vt:lpwstr>0x010100AC085CFC53BC46CEA2EADE194AD9D48200E6B1201162ADAC4C838CDC06F8F7B922</vt:lpwstr>
  </property>
  <property fmtid="{D5CDD505-2E9C-101B-9397-08002B2CF9AE}" pid="7" name="CCMSystem">
    <vt:lpwstr> </vt:lpwstr>
  </property>
</Properties>
</file>